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37019" cy="10240137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019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type w:val="continuous"/>
          <w:pgSz w:w="1176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87996" cy="10254900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996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84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73590" cy="10251948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590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82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48976" cy="10251948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976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8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51064" cy="10254900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064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8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51418" cy="10243089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418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8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41550" cy="10234231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550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60" w:h="166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39460" cy="10231278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460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60" w:h="166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37019" cy="10240137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019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6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97673" cy="10248995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673" cy="102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0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87788" cy="10240137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788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02172" cy="10243089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172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0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98020" cy="10237184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020" cy="1023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0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98367" cy="10225373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367" cy="102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00" w:h="166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16209" cy="10257853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209" cy="102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2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14483" cy="10243089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483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2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03894" cy="10257853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894" cy="102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0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09977" cy="10248995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977" cy="102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2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14836" cy="10231278"/>
            <wp:effectExtent l="0" t="0" r="0" b="0"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836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20" w:h="166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14483" cy="10243089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483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2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63375" cy="10254900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375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800" w:h="1666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94600" cy="10591800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6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21760" cy="10287381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760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00" w:h="167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26442" cy="10254900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442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4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89861" cy="10243089"/>
            <wp:effectExtent l="0" t="0" r="0" b="0"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861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85370" cy="10248995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370" cy="102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99747" cy="10251948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74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0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15855" cy="10269664"/>
            <wp:effectExtent l="0" t="0" r="0" b="0"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855" cy="102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2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40741" cy="10284428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741" cy="1028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0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6170" cy="10290333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170" cy="1029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7597" cy="10243089"/>
            <wp:effectExtent l="0" t="0" r="0" b="0"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97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81900" cy="10591800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40" w:h="1668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69200" cy="10591800"/>
            <wp:effectExtent l="0" t="0" r="0" b="0"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9352" cy="10257853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352" cy="102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6526" cy="10278522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526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0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4418" cy="10275570"/>
            <wp:effectExtent l="0" t="0" r="0" b="0"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418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0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8992" cy="10269664"/>
            <wp:effectExtent l="0" t="0" r="0" b="0"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992" cy="102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5127" cy="10251948"/>
            <wp:effectExtent l="0" t="0" r="0" b="0"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12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5127" cy="10251948"/>
            <wp:effectExtent l="0" t="0" r="0" b="0"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12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4772" cy="10263759"/>
            <wp:effectExtent l="0" t="0" r="0" b="0"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772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7239" cy="10254900"/>
            <wp:effectExtent l="0" t="0" r="0" b="0"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239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3362" cy="10311003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62" cy="10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4418" cy="10275570"/>
            <wp:effectExtent l="0" t="0" r="0" b="0"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418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0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6882" cy="10266711"/>
            <wp:effectExtent l="0" t="0" r="0" b="0"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882" cy="102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6882" cy="10266711"/>
            <wp:effectExtent l="0" t="0" r="0" b="0"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882" cy="102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8634" cy="10281475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634" cy="10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0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8634" cy="10281475"/>
            <wp:effectExtent l="0" t="0" r="0" b="0"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634" cy="10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0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4065" cy="10287381"/>
            <wp:effectExtent l="0" t="0" r="0" b="0"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065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40741" cy="10284428"/>
            <wp:effectExtent l="0" t="0" r="0" b="0"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741" cy="1028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0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47434" cy="10251948"/>
            <wp:effectExtent l="0" t="0" r="0" b="0"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434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4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8634" cy="10281475"/>
            <wp:effectExtent l="0" t="0" r="0" b="0"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634" cy="10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569200" cy="10591800"/>
            <wp:effectExtent l="0" t="0" r="0" b="0"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9713" cy="10246042"/>
            <wp:effectExtent l="0" t="0" r="0" b="0"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713" cy="102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41102" cy="10272617"/>
            <wp:effectExtent l="0" t="0" r="0" b="0"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102" cy="1027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91933" cy="10246042"/>
            <wp:effectExtent l="0" t="0" r="0" b="0"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933" cy="102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85715" cy="10237184"/>
            <wp:effectExtent l="0" t="0" r="0" b="0"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715" cy="1023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91933" cy="10246042"/>
            <wp:effectExtent l="0" t="0" r="0" b="0"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933" cy="102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89861" cy="10243089"/>
            <wp:effectExtent l="0" t="0" r="0" b="0"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861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88137" cy="10228326"/>
            <wp:effectExtent l="0" t="0" r="0" b="0"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137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87092" cy="10263759"/>
            <wp:effectExtent l="0" t="0" r="0" b="0"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092" cy="102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12262" cy="10266711"/>
            <wp:effectExtent l="0" t="0" r="0" b="0"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262" cy="102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88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92287" cy="10234231"/>
            <wp:effectExtent l="0" t="0" r="0" b="0"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287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36170" cy="10290333"/>
            <wp:effectExtent l="0" t="0" r="0" b="0"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170" cy="1029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40741" cy="10284428"/>
            <wp:effectExtent l="0" t="0" r="0" b="0"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741" cy="1028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920" w:h="1670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300307" cy="10254900"/>
            <wp:effectExtent l="0" t="0" r="0" b="0"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307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86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63375" cy="10254900"/>
            <wp:effectExtent l="0" t="0" r="0" b="0"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375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800" w:h="1666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13780" cy="10266711"/>
            <wp:effectExtent l="0" t="0" r="0" b="0"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780" cy="102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720" w:h="1668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89861" cy="10243089"/>
            <wp:effectExtent l="0" t="0" r="0" b="0"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861" cy="1024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4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92287" cy="10234231"/>
            <wp:effectExtent l="0" t="0" r="0" b="0"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287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192287" cy="10234231"/>
            <wp:effectExtent l="0" t="0" r="0" b="0"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287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20"/>
          <w:szCs w:val="20"/>
        </w:rPr>
        <w:sectPr>
          <w:pgSz w:w="11680" w:h="16620"/>
          <w:pgMar w:top="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7200096" cy="10240137"/>
            <wp:effectExtent l="0" t="0" r="0" b="0"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96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sectPr>
      <w:pgSz w:w="11700" w:h="166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CNC Solutions</dc:creator>
  <dcterms:created xsi:type="dcterms:W3CDTF">2015-11-26T15:07:55Z</dcterms:created>
  <dcterms:modified xsi:type="dcterms:W3CDTF">2015-11-26T15:07:55Z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2012-11-27T00:00:00Z</vt:filetime>
  </property>
  <property fmtid="{D5CDD505-2E9C-101B-9397-08002B2CF9AE}" pid="3" name="Creator">
    <vt:lpwstr>CNC PRODUÇÃO</vt:lpwstr>
  </property>
  <property fmtid="{D5CDD505-2E9C-101B-9397-08002B2CF9AE}" pid="4" name="LastSaved">
    <vt:filetime>2015-11-26T00:00:00Z</vt:filetime>
  </property>
</Properties>
</file>